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3FC" w:rsidRDefault="00FC4157">
      <w:pPr>
        <w:snapToGrid w:val="0"/>
      </w:pPr>
      <w:r>
        <w:rPr>
          <w:rFonts w:ascii="Times New Roman" w:eastAsia="標楷體" w:hAnsi="Times New Roman"/>
          <w:color w:val="000000"/>
          <w:kern w:val="0"/>
          <w:sz w:val="32"/>
          <w:szCs w:val="40"/>
        </w:rPr>
        <w:t>A</w:t>
      </w:r>
      <w:r>
        <w:rPr>
          <w:rFonts w:ascii="標楷體" w:eastAsia="標楷體" w:hAnsi="標楷體" w:cs="Calibri"/>
          <w:color w:val="000000"/>
          <w:kern w:val="0"/>
          <w:sz w:val="32"/>
          <w:szCs w:val="40"/>
        </w:rPr>
        <w:t>版本</w:t>
      </w:r>
      <w:r>
        <w:rPr>
          <w:rFonts w:ascii="標楷體" w:eastAsia="標楷體" w:hAnsi="標楷體" w:cs="Calibri"/>
          <w:color w:val="000000"/>
          <w:kern w:val="0"/>
          <w:sz w:val="32"/>
          <w:szCs w:val="40"/>
        </w:rPr>
        <w:br/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br/>
      </w:r>
    </w:p>
    <w:p w:rsidR="00A233FC" w:rsidRDefault="00FC4157">
      <w:pPr>
        <w:snapToGrid w:val="0"/>
        <w:jc w:val="center"/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國立</w:t>
      </w:r>
      <w:proofErr w:type="gramStart"/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臺</w:t>
      </w:r>
      <w:proofErr w:type="gramEnd"/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北教育大學雙語教學研究中心</w:t>
      </w:r>
    </w:p>
    <w:p w:rsidR="00A233FC" w:rsidRDefault="00FC4157">
      <w:pPr>
        <w:snapToGrid w:val="0"/>
        <w:jc w:val="center"/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111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學年度國民小學素養導向</w:t>
      </w:r>
    </w:p>
    <w:p w:rsidR="00A233FC" w:rsidRDefault="00FC4157">
      <w:pPr>
        <w:snapToGrid w:val="0"/>
        <w:jc w:val="center"/>
      </w:pPr>
      <w:bookmarkStart w:id="0" w:name="_GoBack"/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雙語教學教案設計競賽</w:t>
      </w:r>
    </w:p>
    <w:bookmarkEnd w:id="0"/>
    <w:p w:rsidR="00A233FC" w:rsidRDefault="00A233FC">
      <w:pPr>
        <w:snapToGrid w:val="0"/>
        <w:jc w:val="center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</w:p>
    <w:p w:rsidR="00A233FC" w:rsidRDefault="00A233FC">
      <w:pPr>
        <w:snapToGrid w:val="0"/>
        <w:jc w:val="center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</w:p>
    <w:p w:rsidR="00A233FC" w:rsidRDefault="00A233FC">
      <w:pPr>
        <w:snapToGrid w:val="0"/>
        <w:jc w:val="center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</w:p>
    <w:p w:rsidR="00A233FC" w:rsidRDefault="00FC4157">
      <w:pPr>
        <w:snapToGrid w:val="0"/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 xml:space="preserve">       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編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 xml:space="preserve">    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號：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____________</w:t>
      </w:r>
      <w:r>
        <w:rPr>
          <w:rFonts w:ascii="標楷體" w:eastAsia="標楷體" w:hAnsi="標楷體" w:cs="Calibri"/>
          <w:color w:val="000000"/>
          <w:kern w:val="0"/>
          <w:sz w:val="28"/>
          <w:szCs w:val="28"/>
        </w:rPr>
        <w:t>(</w:t>
      </w:r>
      <w:r>
        <w:rPr>
          <w:rFonts w:ascii="標楷體" w:eastAsia="標楷體" w:hAnsi="標楷體" w:cs="Calibri"/>
          <w:color w:val="000000"/>
          <w:kern w:val="0"/>
          <w:sz w:val="28"/>
          <w:szCs w:val="28"/>
        </w:rPr>
        <w:t>由承辦單位填寫</w:t>
      </w:r>
      <w:r>
        <w:rPr>
          <w:rFonts w:ascii="標楷體" w:eastAsia="標楷體" w:hAnsi="標楷體" w:cs="Calibri"/>
          <w:color w:val="000000"/>
          <w:kern w:val="0"/>
          <w:sz w:val="28"/>
          <w:szCs w:val="28"/>
        </w:rPr>
        <w:t>)</w:t>
      </w:r>
    </w:p>
    <w:p w:rsidR="00A233FC" w:rsidRDefault="00A233FC">
      <w:pPr>
        <w:snapToGrid w:val="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</w:p>
    <w:p w:rsidR="00A233FC" w:rsidRDefault="00FC4157">
      <w:pPr>
        <w:snapToGrid w:val="0"/>
        <w:ind w:left="960" w:firstLine="480"/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作品名稱：</w:t>
      </w:r>
    </w:p>
    <w:p w:rsidR="00A233FC" w:rsidRDefault="00A233FC">
      <w:pPr>
        <w:snapToGrid w:val="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</w:p>
    <w:p w:rsidR="00A233FC" w:rsidRDefault="00FC4157">
      <w:pPr>
        <w:snapToGrid w:val="0"/>
        <w:ind w:left="960" w:firstLine="48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報名組別：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□</w:t>
      </w:r>
      <w:proofErr w:type="gramStart"/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師培生</w:t>
      </w:r>
      <w:proofErr w:type="gramEnd"/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組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  <w:t>□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教師組</w:t>
      </w:r>
    </w:p>
    <w:p w:rsidR="00A233FC" w:rsidRDefault="00A233FC">
      <w:pPr>
        <w:snapToGrid w:val="0"/>
        <w:ind w:left="960" w:firstLine="48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</w:p>
    <w:p w:rsidR="00A233FC" w:rsidRDefault="00FC4157">
      <w:pPr>
        <w:snapToGrid w:val="0"/>
        <w:ind w:left="960" w:firstLine="48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報名領域：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□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自然科學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  <w:t>□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生活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 xml:space="preserve">  □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綜合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 xml:space="preserve"> □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體育</w:t>
      </w:r>
    </w:p>
    <w:p w:rsidR="00A233FC" w:rsidRDefault="00FC4157">
      <w:pPr>
        <w:snapToGrid w:val="0"/>
        <w:ind w:left="960" w:firstLine="48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ab/>
      </w:r>
    </w:p>
    <w:p w:rsidR="00A233FC" w:rsidRDefault="00FC4157">
      <w:pPr>
        <w:snapToGrid w:val="0"/>
        <w:ind w:left="3360"/>
        <w:rPr>
          <w:rFonts w:ascii="標楷體" w:eastAsia="標楷體" w:hAnsi="標楷體" w:cs="Calibri"/>
          <w:color w:val="000000"/>
          <w:kern w:val="0"/>
          <w:sz w:val="40"/>
          <w:szCs w:val="40"/>
        </w:rPr>
      </w:pP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□</w:t>
      </w:r>
      <w:r>
        <w:rPr>
          <w:rFonts w:ascii="標楷體" w:eastAsia="標楷體" w:hAnsi="標楷體" w:cs="Calibri"/>
          <w:color w:val="000000"/>
          <w:kern w:val="0"/>
          <w:sz w:val="40"/>
          <w:szCs w:val="40"/>
        </w:rPr>
        <w:t>視覺藝術</w:t>
      </w:r>
    </w:p>
    <w:p w:rsidR="00A233FC" w:rsidRDefault="00A233FC">
      <w:pPr>
        <w:jc w:val="center"/>
        <w:rPr>
          <w:rFonts w:ascii="標楷體" w:eastAsia="標楷體" w:hAnsi="標楷體"/>
          <w:sz w:val="32"/>
          <w:szCs w:val="32"/>
        </w:rPr>
      </w:pPr>
    </w:p>
    <w:p w:rsidR="00A233FC" w:rsidRDefault="00A233FC">
      <w:pPr>
        <w:pageBreakBefore/>
        <w:widowControl/>
        <w:rPr>
          <w:rFonts w:ascii="標楷體" w:eastAsia="標楷體" w:hAnsi="標楷體"/>
          <w:sz w:val="32"/>
          <w:szCs w:val="32"/>
        </w:rPr>
      </w:pPr>
    </w:p>
    <w:p w:rsidR="00A233FC" w:rsidRDefault="00FC4157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___</w:t>
      </w:r>
      <w:r>
        <w:rPr>
          <w:rFonts w:ascii="標楷體" w:eastAsia="標楷體" w:hAnsi="標楷體"/>
          <w:sz w:val="32"/>
          <w:szCs w:val="32"/>
        </w:rPr>
        <w:t>學年度</w:t>
      </w:r>
      <w:r>
        <w:rPr>
          <w:rFonts w:ascii="標楷體" w:eastAsia="標楷體" w:hAnsi="標楷體"/>
          <w:sz w:val="32"/>
          <w:szCs w:val="32"/>
        </w:rPr>
        <w:t>____</w:t>
      </w:r>
      <w:r>
        <w:rPr>
          <w:rFonts w:ascii="標楷體" w:eastAsia="標楷體" w:hAnsi="標楷體"/>
          <w:sz w:val="32"/>
          <w:szCs w:val="32"/>
        </w:rPr>
        <w:t>課程雙語教學教案</w:t>
      </w:r>
    </w:p>
    <w:p w:rsidR="00A233FC" w:rsidRDefault="00FC4157">
      <w:pPr>
        <w:pStyle w:val="a3"/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課程架構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3"/>
        <w:gridCol w:w="3875"/>
        <w:gridCol w:w="3051"/>
        <w:gridCol w:w="2307"/>
      </w:tblGrid>
      <w:tr w:rsidR="00A233FC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單元名稱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  <w:p w:rsidR="00A233FC" w:rsidRDefault="00FC41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含教學單元和教學主題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學科英語單字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句型</w:t>
            </w: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873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996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snapToGrid w:val="0"/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</w:tr>
    </w:tbl>
    <w:p w:rsidR="00A233FC" w:rsidRDefault="00A233FC">
      <w:pPr>
        <w:rPr>
          <w:rFonts w:ascii="標楷體" w:eastAsia="標楷體" w:hAnsi="標楷體"/>
        </w:rPr>
      </w:pPr>
    </w:p>
    <w:p w:rsidR="00A233FC" w:rsidRDefault="00FC4157">
      <w:pPr>
        <w:pStyle w:val="a3"/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單元設計</w:t>
      </w:r>
    </w:p>
    <w:p w:rsidR="00A233FC" w:rsidRDefault="00FC4157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單元架構</w:t>
      </w:r>
    </w:p>
    <w:p w:rsidR="00A233FC" w:rsidRDefault="00A233FC">
      <w:pPr>
        <w:rPr>
          <w:rFonts w:ascii="標楷體" w:eastAsia="標楷體" w:hAnsi="標楷體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6"/>
        <w:gridCol w:w="2543"/>
        <w:gridCol w:w="5797"/>
      </w:tblGrid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單元名稱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單元主題</w:t>
            </w: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FC415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單元活動</w:t>
            </w: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2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5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rPr>
                <w:rFonts w:ascii="Times New Roman" w:eastAsia="標楷體" w:hAnsi="Times New Roman"/>
              </w:rPr>
            </w:pPr>
          </w:p>
        </w:tc>
      </w:tr>
    </w:tbl>
    <w:p w:rsidR="00A233FC" w:rsidRDefault="00A233FC">
      <w:pPr>
        <w:rPr>
          <w:rFonts w:ascii="標楷體" w:eastAsia="標楷體" w:hAnsi="標楷體"/>
        </w:rPr>
      </w:pPr>
    </w:p>
    <w:p w:rsidR="00A233FC" w:rsidRDefault="00FC4157">
      <w:pPr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/>
          <w:b/>
        </w:rPr>
        <w:t>註</w:t>
      </w:r>
      <w:proofErr w:type="gramEnd"/>
      <w:r>
        <w:rPr>
          <w:rFonts w:ascii="標楷體" w:eastAsia="標楷體" w:hAnsi="標楷體"/>
          <w:b/>
        </w:rPr>
        <w:t>:</w:t>
      </w:r>
      <w:r>
        <w:rPr>
          <w:rFonts w:ascii="標楷體" w:eastAsia="標楷體" w:hAnsi="標楷體"/>
          <w:b/>
        </w:rPr>
        <w:t>單元架構英語原則</w:t>
      </w:r>
    </w:p>
    <w:p w:rsidR="00A233FC" w:rsidRDefault="00FC4157">
      <w:pPr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 xml:space="preserve">   </w:t>
      </w:r>
      <w:r>
        <w:rPr>
          <w:rFonts w:ascii="標楷體" w:eastAsia="標楷體" w:hAnsi="標楷體"/>
          <w:b/>
        </w:rPr>
        <w:t>單元名稱盡量為名詞</w:t>
      </w:r>
      <w:r>
        <w:rPr>
          <w:rFonts w:ascii="標楷體" w:eastAsia="標楷體" w:hAnsi="標楷體"/>
          <w:b/>
        </w:rPr>
        <w:br/>
      </w:r>
      <w:r>
        <w:rPr>
          <w:rFonts w:ascii="標楷體" w:eastAsia="標楷體" w:hAnsi="標楷體"/>
          <w:b/>
        </w:rPr>
        <w:t xml:space="preserve">   </w:t>
      </w:r>
      <w:r>
        <w:rPr>
          <w:rFonts w:ascii="標楷體" w:eastAsia="標楷體" w:hAnsi="標楷體"/>
          <w:b/>
        </w:rPr>
        <w:t>單元主題盡量為名詞或名詞片語</w:t>
      </w:r>
    </w:p>
    <w:p w:rsidR="00A233FC" w:rsidRDefault="00FC4157">
      <w:pPr>
        <w:rPr>
          <w:rFonts w:ascii="標楷體" w:eastAsia="標楷體" w:hAnsi="標楷體"/>
          <w:b/>
        </w:rPr>
        <w:sectPr w:rsidR="00A233FC">
          <w:footerReference w:type="default" r:id="rId7"/>
          <w:pgSz w:w="11906" w:h="16838"/>
          <w:pgMar w:top="720" w:right="720" w:bottom="720" w:left="720" w:header="851" w:footer="992" w:gutter="0"/>
          <w:cols w:space="720"/>
          <w:docGrid w:type="lines" w:linePitch="340"/>
        </w:sectPr>
      </w:pPr>
      <w:r>
        <w:rPr>
          <w:rFonts w:ascii="標楷體" w:eastAsia="標楷體" w:hAnsi="標楷體"/>
          <w:b/>
        </w:rPr>
        <w:t xml:space="preserve">   </w:t>
      </w:r>
      <w:r>
        <w:rPr>
          <w:rFonts w:ascii="標楷體" w:eastAsia="標楷體" w:hAnsi="標楷體"/>
          <w:b/>
        </w:rPr>
        <w:t>單元活動不超過一個句子</w:t>
      </w:r>
    </w:p>
    <w:p w:rsidR="00A233FC" w:rsidRDefault="00FC4157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(</w:t>
      </w:r>
      <w:r>
        <w:rPr>
          <w:rFonts w:ascii="標楷體" w:eastAsia="標楷體" w:hAnsi="標楷體"/>
        </w:rPr>
        <w:t>二</w:t>
      </w:r>
      <w:r>
        <w:rPr>
          <w:rFonts w:ascii="標楷體" w:eastAsia="標楷體" w:hAnsi="標楷體"/>
        </w:rPr>
        <w:t>) (</w:t>
      </w:r>
      <w:r>
        <w:rPr>
          <w:rFonts w:ascii="標楷體" w:eastAsia="標楷體" w:hAnsi="標楷體"/>
        </w:rPr>
        <w:t>每</w:t>
      </w:r>
      <w:proofErr w:type="gramStart"/>
      <w:r>
        <w:rPr>
          <w:rFonts w:ascii="標楷體" w:eastAsia="標楷體" w:hAnsi="標楷體"/>
        </w:rPr>
        <w:t>個</w:t>
      </w:r>
      <w:proofErr w:type="gramEnd"/>
      <w:r>
        <w:rPr>
          <w:rFonts w:ascii="標楷體" w:eastAsia="標楷體" w:hAnsi="標楷體"/>
        </w:rPr>
        <w:t>單元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教學設計</w:t>
      </w:r>
      <w:r>
        <w:rPr>
          <w:rFonts w:ascii="標楷體" w:eastAsia="標楷體" w:hAnsi="標楷體"/>
        </w:rPr>
        <w:t>/</w:t>
      </w:r>
      <w:r>
        <w:rPr>
          <w:rFonts w:ascii="標楷體" w:eastAsia="標楷體" w:hAnsi="標楷體"/>
        </w:rPr>
        <w:t>教案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4"/>
        <w:gridCol w:w="2961"/>
        <w:gridCol w:w="1549"/>
        <w:gridCol w:w="2615"/>
        <w:gridCol w:w="1352"/>
        <w:gridCol w:w="565"/>
      </w:tblGrid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單元名稱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教學設計者</w:t>
            </w:r>
          </w:p>
        </w:tc>
        <w:tc>
          <w:tcPr>
            <w:tcW w:w="4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學習對象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__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年級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__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學期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學習節次</w:t>
            </w:r>
          </w:p>
        </w:tc>
        <w:tc>
          <w:tcPr>
            <w:tcW w:w="4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</w:pPr>
            <w:r>
              <w:rPr>
                <w:rFonts w:ascii="Times New Roman" w:eastAsia="標楷體" w:hAnsi="Times New Roman"/>
                <w:kern w:val="0"/>
                <w:szCs w:val="24"/>
                <w:u w:val="single"/>
              </w:rPr>
              <w:t xml:space="preserve">  4 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節課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kern w:val="0"/>
                <w:szCs w:val="24"/>
                <w:u w:val="single"/>
              </w:rPr>
              <w:t>__160_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分鐘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)</w:t>
            </w: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學習內容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233FC" w:rsidRDefault="00A233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學習表現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  <w:p w:rsidR="00A233FC" w:rsidRDefault="00A233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學習目標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標楷體" w:eastAsia="標楷體" w:hAnsi="標楷體"/>
                <w:kern w:val="0"/>
                <w:sz w:val="22"/>
                <w:szCs w:val="24"/>
              </w:rPr>
            </w:pPr>
          </w:p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標楷體" w:eastAsia="標楷體" w:hAnsi="標楷體"/>
                <w:kern w:val="0"/>
                <w:sz w:val="22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教學方法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numPr>
                <w:ilvl w:val="0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教學資源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numPr>
                <w:ilvl w:val="0"/>
                <w:numId w:val="2"/>
              </w:num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學科英語詞彙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A233FC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96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學科英語句型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(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視教材內容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)</w:t>
            </w: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numPr>
                <w:ilvl w:val="1"/>
                <w:numId w:val="2"/>
              </w:num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778"/>
        </w:trPr>
        <w:tc>
          <w:tcPr>
            <w:tcW w:w="8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kern w:val="0"/>
                <w:sz w:val="28"/>
                <w:szCs w:val="28"/>
              </w:rPr>
              <w:t>教學主題</w:t>
            </w:r>
            <w:proofErr w:type="gramStart"/>
            <w:r>
              <w:rPr>
                <w:rFonts w:ascii="Times New Roman" w:eastAsia="標楷體" w:hAnsi="Times New Roman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kern w:val="0"/>
                <w:sz w:val="28"/>
                <w:szCs w:val="28"/>
              </w:rPr>
              <w:t>：</w:t>
            </w:r>
          </w:p>
          <w:p w:rsidR="00A233FC" w:rsidRDefault="00FC4157">
            <w:pPr>
              <w:tabs>
                <w:tab w:val="left" w:pos="0"/>
              </w:tabs>
              <w:spacing w:line="0" w:lineRule="atLeast"/>
              <w:ind w:right="74"/>
              <w:rPr>
                <w:rFonts w:ascii="Times New Roman" w:eastAsia="標楷體" w:hAnsi="Times New Roman"/>
                <w:kern w:val="0"/>
                <w:szCs w:val="28"/>
              </w:rPr>
            </w:pPr>
            <w:r>
              <w:rPr>
                <w:rFonts w:ascii="Times New Roman" w:eastAsia="標楷體" w:hAnsi="Times New Roman"/>
                <w:kern w:val="0"/>
                <w:szCs w:val="28"/>
              </w:rPr>
              <w:t>(</w:t>
            </w:r>
            <w:r>
              <w:rPr>
                <w:rFonts w:ascii="Times New Roman" w:eastAsia="標楷體" w:hAnsi="Times New Roman"/>
                <w:kern w:val="0"/>
                <w:szCs w:val="28"/>
              </w:rPr>
              <w:t>以中英雙語呈現。以英語爲溝通工具時，以英文寫出所使用的語句；以中文說明時，以中文呈現教學時的語句</w:t>
            </w:r>
            <w:r>
              <w:rPr>
                <w:rFonts w:ascii="Times New Roman" w:eastAsia="標楷體" w:hAnsi="Times New Roman"/>
                <w:kern w:val="0"/>
                <w:szCs w:val="28"/>
              </w:rPr>
              <w:t>)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kern w:val="0"/>
                <w:sz w:val="28"/>
                <w:szCs w:val="28"/>
              </w:rPr>
              <w:t>教學</w:t>
            </w:r>
          </w:p>
          <w:p w:rsidR="00A233FC" w:rsidRDefault="00FC4157">
            <w:pPr>
              <w:numPr>
                <w:ilvl w:val="1"/>
                <w:numId w:val="2"/>
              </w:num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kern w:val="0"/>
                <w:sz w:val="28"/>
                <w:szCs w:val="28"/>
              </w:rPr>
              <w:t>資源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233FC" w:rsidRDefault="00FC4157">
            <w:pPr>
              <w:tabs>
                <w:tab w:val="left" w:pos="0"/>
              </w:tabs>
              <w:spacing w:line="0" w:lineRule="atLeast"/>
              <w:ind w:right="74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kern w:val="0"/>
                <w:sz w:val="28"/>
                <w:szCs w:val="28"/>
              </w:rPr>
              <w:t>評量</w:t>
            </w: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8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活動</w:t>
            </w:r>
            <w:proofErr w:type="gramStart"/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 </w:t>
            </w:r>
          </w:p>
          <w:p w:rsidR="00A233FC" w:rsidRDefault="00A233FC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</w:p>
          <w:p w:rsidR="00A233FC" w:rsidRDefault="00FC4157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一、引起動機：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()</w:t>
            </w:r>
          </w:p>
          <w:p w:rsidR="00A233FC" w:rsidRDefault="00A233FC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233FC" w:rsidRDefault="00A233FC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233FC" w:rsidRDefault="00FC4157">
            <w:pPr>
              <w:pStyle w:val="a3"/>
              <w:numPr>
                <w:ilvl w:val="0"/>
                <w:numId w:val="3"/>
              </w:numPr>
              <w:tabs>
                <w:tab w:val="left" w:pos="-6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發展活動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 : ()</w:t>
            </w:r>
          </w:p>
          <w:p w:rsidR="00A233FC" w:rsidRDefault="00A233FC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</w:p>
          <w:p w:rsidR="00A233FC" w:rsidRDefault="00FC4157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三、綜合活動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 : ()</w:t>
            </w:r>
          </w:p>
          <w:p w:rsidR="00A233FC" w:rsidRDefault="00FC4157">
            <w:pPr>
              <w:tabs>
                <w:tab w:val="left" w:pos="0"/>
              </w:tabs>
              <w:ind w:right="73"/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[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總結性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] 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：</w:t>
            </w:r>
          </w:p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  <w:p w:rsidR="00A233FC" w:rsidRDefault="00FC4157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[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對應學習目標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]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：</w:t>
            </w:r>
          </w:p>
          <w:p w:rsidR="00A233FC" w:rsidRDefault="00A233FC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</w:p>
          <w:p w:rsidR="00A233FC" w:rsidRDefault="00FC4157">
            <w:pPr>
              <w:pStyle w:val="a3"/>
              <w:tabs>
                <w:tab w:val="left" w:pos="0"/>
              </w:tabs>
              <w:ind w:left="360" w:right="73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～</w:t>
            </w:r>
            <w:proofErr w:type="gramStart"/>
            <w:r>
              <w:rPr>
                <w:rFonts w:ascii="Times New Roman" w:eastAsia="標楷體" w:hAnsi="Times New Roman"/>
                <w:kern w:val="0"/>
                <w:szCs w:val="24"/>
              </w:rPr>
              <w:t>～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>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節結束～～</w:t>
            </w:r>
          </w:p>
          <w:p w:rsidR="00A233FC" w:rsidRDefault="00FC4157">
            <w:pPr>
              <w:pStyle w:val="a3"/>
              <w:tabs>
                <w:tab w:val="left" w:pos="0"/>
              </w:tabs>
              <w:ind w:left="360" w:right="73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  <w:shd w:val="clear" w:color="auto" w:fill="FFFFFF"/>
              </w:rPr>
              <w:t>欄位不足，請自行增加欄位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ind w:right="73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8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活動二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widowControl/>
              <w:spacing w:line="276" w:lineRule="auto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143"/>
        </w:trPr>
        <w:tc>
          <w:tcPr>
            <w:tcW w:w="8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活動三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widowControl/>
              <w:spacing w:line="276" w:lineRule="auto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</w:tr>
      <w:tr w:rsidR="00A233FC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8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FC4157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>活動四</w:t>
            </w:r>
            <w:r>
              <w:rPr>
                <w:rFonts w:ascii="Times New Roman" w:eastAsia="標楷體" w:hAnsi="Times New Roman"/>
                <w:b/>
                <w:kern w:val="0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tabs>
                <w:tab w:val="left" w:pos="0"/>
              </w:tabs>
              <w:spacing w:line="276" w:lineRule="auto"/>
              <w:ind w:right="73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A233FC" w:rsidRDefault="00A233FC">
            <w:pPr>
              <w:widowControl/>
              <w:spacing w:line="276" w:lineRule="auto"/>
              <w:rPr>
                <w:rFonts w:ascii="Times New Roman" w:eastAsia="標楷體" w:hAnsi="Times New Roman"/>
                <w:kern w:val="0"/>
                <w:sz w:val="22"/>
                <w:szCs w:val="24"/>
              </w:rPr>
            </w:pPr>
          </w:p>
        </w:tc>
      </w:tr>
    </w:tbl>
    <w:p w:rsidR="00A233FC" w:rsidRDefault="00A233FC"/>
    <w:p w:rsidR="00A233FC" w:rsidRDefault="00A233FC">
      <w:pPr>
        <w:widowControl/>
      </w:pPr>
    </w:p>
    <w:sectPr w:rsidR="00A233FC">
      <w:footerReference w:type="default" r:id="rId8"/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157" w:rsidRDefault="00FC4157">
      <w:r>
        <w:separator/>
      </w:r>
    </w:p>
  </w:endnote>
  <w:endnote w:type="continuationSeparator" w:id="0">
    <w:p w:rsidR="00FC4157" w:rsidRDefault="00FC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BEC" w:rsidRDefault="00FC4157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:rsidR="00A34BEC" w:rsidRDefault="00FC41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4BEC" w:rsidRDefault="00FC4157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3</w:t>
    </w:r>
    <w:r>
      <w:rPr>
        <w:lang w:val="zh-TW"/>
      </w:rPr>
      <w:fldChar w:fldCharType="end"/>
    </w:r>
  </w:p>
  <w:p w:rsidR="00A34BEC" w:rsidRDefault="00FC41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157" w:rsidRDefault="00FC4157">
      <w:r>
        <w:rPr>
          <w:color w:val="000000"/>
        </w:rPr>
        <w:separator/>
      </w:r>
    </w:p>
  </w:footnote>
  <w:footnote w:type="continuationSeparator" w:id="0">
    <w:p w:rsidR="00FC4157" w:rsidRDefault="00FC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34A89"/>
    <w:multiLevelType w:val="multilevel"/>
    <w:tmpl w:val="46208C24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 w15:restartNumberingAfterBreak="0">
    <w:nsid w:val="436B1D28"/>
    <w:multiLevelType w:val="multilevel"/>
    <w:tmpl w:val="6336799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66116BE"/>
    <w:multiLevelType w:val="multilevel"/>
    <w:tmpl w:val="3730BA54"/>
    <w:lvl w:ilvl="0">
      <w:start w:val="2"/>
      <w:numFmt w:val="taiwaneseCountingThousand"/>
      <w:lvlText w:val="%1、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233FC"/>
    <w:rsid w:val="00177F1A"/>
    <w:rsid w:val="00A233FC"/>
    <w:rsid w:val="00FC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7E4C73-4C67-44A9-AE80-DCB3EC33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Hyperlink"/>
    <w:basedOn w:val="a0"/>
    <w:rPr>
      <w:color w:val="0563C1"/>
      <w:u w:val="single"/>
    </w:rPr>
  </w:style>
  <w:style w:type="character" w:customStyle="1" w:styleId="1">
    <w:name w:val="未解析的提及項目1"/>
    <w:basedOn w:val="a0"/>
    <w:rPr>
      <w:color w:val="605E5C"/>
      <w:shd w:val="clear" w:color="auto" w:fill="E1DFDD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2022-01-21T08:44:00Z</cp:lastPrinted>
  <dcterms:created xsi:type="dcterms:W3CDTF">2022-11-10T05:22:00Z</dcterms:created>
  <dcterms:modified xsi:type="dcterms:W3CDTF">2022-11-10T05:22:00Z</dcterms:modified>
</cp:coreProperties>
</file>