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1E97" w:rsidRDefault="00101B38">
      <w:pPr>
        <w:pStyle w:val="Textbody"/>
        <w:spacing w:line="40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  <w:r>
        <w:rPr>
          <w:rFonts w:ascii="標楷體" w:eastAsia="標楷體" w:hAnsi="標楷體"/>
          <w:color w:val="000000"/>
          <w:sz w:val="40"/>
          <w:szCs w:val="40"/>
        </w:rPr>
        <w:t>國教署學</w:t>
      </w:r>
      <w:proofErr w:type="gramStart"/>
      <w:r>
        <w:rPr>
          <w:rFonts w:ascii="標楷體" w:eastAsia="標楷體" w:hAnsi="標楷體"/>
          <w:color w:val="000000"/>
          <w:sz w:val="40"/>
          <w:szCs w:val="40"/>
        </w:rPr>
        <w:t>務校安組</w:t>
      </w:r>
      <w:bookmarkStart w:id="0" w:name="_GoBack"/>
      <w:r>
        <w:rPr>
          <w:rFonts w:ascii="標楷體" w:eastAsia="標楷體" w:hAnsi="標楷體"/>
          <w:color w:val="000000"/>
          <w:sz w:val="40"/>
          <w:szCs w:val="40"/>
        </w:rPr>
        <w:t>商</w:t>
      </w:r>
      <w:proofErr w:type="gramEnd"/>
      <w:r>
        <w:rPr>
          <w:rFonts w:ascii="標楷體" w:eastAsia="標楷體" w:hAnsi="標楷體"/>
          <w:color w:val="000000"/>
          <w:sz w:val="40"/>
          <w:szCs w:val="40"/>
        </w:rPr>
        <w:t>借教師簡歷表</w:t>
      </w:r>
      <w:bookmarkEnd w:id="0"/>
    </w:p>
    <w:p w:rsidR="00AF1E97" w:rsidRDefault="00AF1E97">
      <w:pPr>
        <w:pStyle w:val="Textbody"/>
        <w:spacing w:line="40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:rsidR="00AF1E97" w:rsidRDefault="00101B38">
      <w:pPr>
        <w:pStyle w:val="Textbody"/>
        <w:spacing w:line="4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一、個人基本資料：</w:t>
      </w:r>
    </w:p>
    <w:tbl>
      <w:tblPr>
        <w:tblW w:w="83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51"/>
        <w:gridCol w:w="1257"/>
        <w:gridCol w:w="1955"/>
        <w:gridCol w:w="1043"/>
        <w:gridCol w:w="2456"/>
      </w:tblGrid>
      <w:tr w:rsidR="00AF1E9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E97" w:rsidRDefault="00AF1E97">
            <w:pPr>
              <w:pStyle w:val="Textbody"/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F1E97" w:rsidRDefault="00101B38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服務學校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F1E97" w:rsidRDefault="00AF1E97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E97" w:rsidRDefault="00101B38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職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>稱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E97" w:rsidRDefault="00101B38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主任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組長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教師</w:t>
            </w:r>
          </w:p>
        </w:tc>
      </w:tr>
      <w:tr w:rsidR="00AF1E9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101B38">
            <w:pPr>
              <w:widowControl/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F1E97" w:rsidRDefault="00101B38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姓</w:t>
            </w:r>
            <w:r>
              <w:rPr>
                <w:rFonts w:ascii="標楷體" w:eastAsia="標楷體" w:hAnsi="標楷體"/>
                <w:color w:val="000000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</w:rPr>
              <w:t>名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F1E97" w:rsidRDefault="00AF1E97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E97" w:rsidRDefault="00101B38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性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>別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E97" w:rsidRDefault="00101B38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男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女</w:t>
            </w:r>
          </w:p>
        </w:tc>
      </w:tr>
      <w:tr w:rsidR="00AF1E9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101B38">
            <w:pPr>
              <w:widowControl/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F1E97" w:rsidRDefault="00101B38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出生年月日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F1E97" w:rsidRDefault="00AF1E97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F1E97" w:rsidRDefault="00101B38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E-MAIL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F1E97" w:rsidRDefault="00AF1E97">
            <w:pPr>
              <w:pStyle w:val="Textbody"/>
              <w:spacing w:line="40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</w:tr>
      <w:tr w:rsidR="00AF1E9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101B38">
            <w:pPr>
              <w:widowControl/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F1E97" w:rsidRDefault="00101B38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通訊地址</w:t>
            </w:r>
          </w:p>
        </w:tc>
        <w:tc>
          <w:tcPr>
            <w:tcW w:w="5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F1E97" w:rsidRDefault="00AF1E97">
            <w:pPr>
              <w:pStyle w:val="Textbody"/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AF1E9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101B38">
            <w:pPr>
              <w:widowControl/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F1E97" w:rsidRDefault="00101B38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聯絡電話</w:t>
            </w:r>
          </w:p>
        </w:tc>
        <w:tc>
          <w:tcPr>
            <w:tcW w:w="5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E97" w:rsidRDefault="00101B38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（</w:t>
            </w:r>
            <w:r>
              <w:rPr>
                <w:rFonts w:ascii="標楷體" w:eastAsia="標楷體" w:hAnsi="標楷體"/>
                <w:color w:val="000000"/>
              </w:rPr>
              <w:t>M</w:t>
            </w:r>
            <w:r>
              <w:rPr>
                <w:rFonts w:ascii="標楷體" w:eastAsia="標楷體" w:hAnsi="標楷體"/>
                <w:color w:val="000000"/>
              </w:rPr>
              <w:t>）</w:t>
            </w:r>
            <w:r>
              <w:rPr>
                <w:rFonts w:ascii="標楷體" w:eastAsia="標楷體" w:hAnsi="標楷體"/>
                <w:color w:val="000000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</w:rPr>
              <w:t>（</w:t>
            </w:r>
            <w:r>
              <w:rPr>
                <w:rFonts w:ascii="標楷體" w:eastAsia="標楷體" w:hAnsi="標楷體"/>
                <w:color w:val="000000"/>
              </w:rPr>
              <w:t>H</w:t>
            </w:r>
            <w:r>
              <w:rPr>
                <w:rFonts w:ascii="標楷體" w:eastAsia="標楷體" w:hAnsi="標楷體"/>
                <w:color w:val="000000"/>
              </w:rPr>
              <w:t>）</w:t>
            </w:r>
          </w:p>
        </w:tc>
      </w:tr>
    </w:tbl>
    <w:p w:rsidR="00AF1E97" w:rsidRDefault="00101B38">
      <w:pPr>
        <w:pStyle w:val="Textbody"/>
        <w:spacing w:line="4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二、學歷：</w:t>
      </w:r>
    </w:p>
    <w:tbl>
      <w:tblPr>
        <w:tblW w:w="8280" w:type="dxa"/>
        <w:tblInd w:w="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0"/>
        <w:gridCol w:w="1843"/>
        <w:gridCol w:w="2693"/>
        <w:gridCol w:w="1334"/>
      </w:tblGrid>
      <w:tr w:rsidR="00AF1E9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E97" w:rsidRDefault="00101B38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學校名稱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E97" w:rsidRDefault="00101B38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院系科組別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E97" w:rsidRDefault="00101B38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起訖時間</w:t>
            </w:r>
          </w:p>
          <w:p w:rsidR="00AF1E97" w:rsidRDefault="00101B38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年月日～年月日</w:t>
            </w:r>
          </w:p>
          <w:p w:rsidR="00AF1E97" w:rsidRDefault="00101B38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年月日～年月日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F1E97" w:rsidRDefault="00101B38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畢（</w:t>
            </w:r>
            <w:proofErr w:type="gramStart"/>
            <w:r>
              <w:rPr>
                <w:rFonts w:ascii="標楷體" w:eastAsia="標楷體" w:hAnsi="標楷體"/>
                <w:color w:val="000000"/>
              </w:rPr>
              <w:t>肄</w:t>
            </w:r>
            <w:proofErr w:type="gramEnd"/>
            <w:r>
              <w:rPr>
                <w:rFonts w:ascii="標楷體" w:eastAsia="標楷體" w:hAnsi="標楷體"/>
                <w:color w:val="000000"/>
              </w:rPr>
              <w:t>）業</w:t>
            </w:r>
          </w:p>
        </w:tc>
      </w:tr>
      <w:tr w:rsidR="00AF1E9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E97" w:rsidRDefault="00AF1E97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E97" w:rsidRDefault="00AF1E97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E97" w:rsidRDefault="00AF1E97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F1E97" w:rsidRDefault="00101B38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畢業</w:t>
            </w:r>
          </w:p>
        </w:tc>
      </w:tr>
      <w:tr w:rsidR="00AF1E9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E97" w:rsidRDefault="00AF1E97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E97" w:rsidRDefault="00AF1E97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E97" w:rsidRDefault="00AF1E97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F1E97" w:rsidRDefault="00AF1E97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AF1E9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4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E97" w:rsidRDefault="00AF1E97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E97" w:rsidRDefault="00AF1E97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E97" w:rsidRDefault="00AF1E97">
            <w:pPr>
              <w:pStyle w:val="Textbody"/>
              <w:spacing w:line="400" w:lineRule="exact"/>
              <w:jc w:val="center"/>
              <w:rPr>
                <w:color w:val="000000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F1E97" w:rsidRDefault="00AF1E97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AF1E97" w:rsidRDefault="00101B38">
      <w:pPr>
        <w:pStyle w:val="Textbody"/>
        <w:spacing w:line="4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三、經歷：</w:t>
      </w:r>
    </w:p>
    <w:tbl>
      <w:tblPr>
        <w:tblW w:w="8364" w:type="dxa"/>
        <w:tblInd w:w="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20"/>
        <w:gridCol w:w="3526"/>
        <w:gridCol w:w="1418"/>
      </w:tblGrid>
      <w:tr w:rsidR="00AF1E9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F1E97" w:rsidRDefault="00101B38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服務學校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E97" w:rsidRDefault="00101B38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起訖時間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F1E97" w:rsidRDefault="00101B38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教學年資</w:t>
            </w:r>
          </w:p>
        </w:tc>
      </w:tr>
      <w:tr w:rsidR="00AF1E9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F1E97" w:rsidRDefault="00AF1E97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E97" w:rsidRDefault="00AF1E97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F1E97" w:rsidRDefault="00AF1E97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AF1E9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F1E97" w:rsidRDefault="00AF1E97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E97" w:rsidRDefault="00AF1E97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F1E97" w:rsidRDefault="00AF1E97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AF1E9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F1E97" w:rsidRDefault="00AF1E97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E97" w:rsidRDefault="00AF1E97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F1E97" w:rsidRDefault="00AF1E97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AF1E97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F1E97" w:rsidRDefault="00AF1E97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E97" w:rsidRDefault="00AF1E97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F1E97" w:rsidRDefault="00AF1E97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AF1E97" w:rsidRDefault="00101B38">
      <w:pPr>
        <w:pStyle w:val="Textbody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四、專長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或證照</w:t>
      </w:r>
      <w:r>
        <w:rPr>
          <w:rFonts w:ascii="標楷體" w:eastAsia="標楷體" w:hAnsi="標楷體"/>
        </w:rPr>
        <w:t>)</w:t>
      </w:r>
    </w:p>
    <w:tbl>
      <w:tblPr>
        <w:tblW w:w="8364" w:type="dxa"/>
        <w:tblInd w:w="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40"/>
        <w:gridCol w:w="6924"/>
      </w:tblGrid>
      <w:tr w:rsidR="00AF1E97">
        <w:tblPrEx>
          <w:tblCellMar>
            <w:top w:w="0" w:type="dxa"/>
            <w:bottom w:w="0" w:type="dxa"/>
          </w:tblCellMar>
        </w:tblPrEx>
        <w:trPr>
          <w:trHeight w:val="629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E97" w:rsidRDefault="00101B38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項目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E97" w:rsidRDefault="00101B38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說明</w:t>
            </w:r>
          </w:p>
        </w:tc>
      </w:tr>
      <w:tr w:rsidR="00AF1E97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E97" w:rsidRDefault="00AF1E97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E97" w:rsidRDefault="00AF1E97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AF1E97">
        <w:tblPrEx>
          <w:tblCellMar>
            <w:top w:w="0" w:type="dxa"/>
            <w:bottom w:w="0" w:type="dxa"/>
          </w:tblCellMar>
        </w:tblPrEx>
        <w:trPr>
          <w:trHeight w:hRule="exact" w:val="530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E97" w:rsidRDefault="00AF1E97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E97" w:rsidRDefault="00AF1E97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AF1E97">
        <w:tblPrEx>
          <w:tblCellMar>
            <w:top w:w="0" w:type="dxa"/>
            <w:bottom w:w="0" w:type="dxa"/>
          </w:tblCellMar>
        </w:tblPrEx>
        <w:trPr>
          <w:trHeight w:hRule="exact" w:val="718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E97" w:rsidRDefault="00AF1E97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E97" w:rsidRDefault="00AF1E97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</w:tr>
    </w:tbl>
    <w:p w:rsidR="00AF1E97" w:rsidRDefault="00101B38">
      <w:pPr>
        <w:pStyle w:val="Textbody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五、特殊事蹟</w:t>
      </w:r>
    </w:p>
    <w:tbl>
      <w:tblPr>
        <w:tblW w:w="8364" w:type="dxa"/>
        <w:tblInd w:w="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40"/>
        <w:gridCol w:w="6924"/>
      </w:tblGrid>
      <w:tr w:rsidR="00AF1E97">
        <w:tblPrEx>
          <w:tblCellMar>
            <w:top w:w="0" w:type="dxa"/>
            <w:bottom w:w="0" w:type="dxa"/>
          </w:tblCellMar>
        </w:tblPrEx>
        <w:trPr>
          <w:trHeight w:val="629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E97" w:rsidRDefault="00101B38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項目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E97" w:rsidRDefault="00101B38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說明</w:t>
            </w:r>
          </w:p>
        </w:tc>
      </w:tr>
      <w:tr w:rsidR="00AF1E97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E97" w:rsidRDefault="00AF1E97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E97" w:rsidRDefault="00AF1E97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AF1E97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E97" w:rsidRDefault="00AF1E97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E97" w:rsidRDefault="00AF1E97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AF1E97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E97" w:rsidRDefault="00AF1E97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E97" w:rsidRDefault="00AF1E97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AF1E97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E97" w:rsidRDefault="00AF1E97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E97" w:rsidRDefault="00AF1E97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AF1E97">
        <w:tblPrEx>
          <w:tblCellMar>
            <w:top w:w="0" w:type="dxa"/>
            <w:bottom w:w="0" w:type="dxa"/>
          </w:tblCellMar>
        </w:tblPrEx>
        <w:trPr>
          <w:trHeight w:hRule="exact" w:val="530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E97" w:rsidRDefault="00AF1E97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F1E97" w:rsidRDefault="00AF1E97">
            <w:pPr>
              <w:pStyle w:val="Textbody"/>
              <w:rPr>
                <w:rFonts w:ascii="標楷體" w:eastAsia="標楷體" w:hAnsi="標楷體"/>
              </w:rPr>
            </w:pPr>
          </w:p>
        </w:tc>
      </w:tr>
    </w:tbl>
    <w:p w:rsidR="00AF1E97" w:rsidRDefault="00AF1E97">
      <w:pPr>
        <w:pStyle w:val="a3"/>
        <w:ind w:left="0"/>
        <w:rPr>
          <w:rFonts w:ascii="標楷體" w:eastAsia="標楷體" w:hAnsi="標楷體"/>
        </w:rPr>
      </w:pPr>
    </w:p>
    <w:p w:rsidR="00AF1E97" w:rsidRDefault="00AF1E97">
      <w:pPr>
        <w:pStyle w:val="a3"/>
        <w:ind w:left="0"/>
        <w:rPr>
          <w:rFonts w:ascii="標楷體" w:eastAsia="標楷體" w:hAnsi="標楷體"/>
        </w:rPr>
      </w:pPr>
    </w:p>
    <w:p w:rsidR="00AF1E97" w:rsidRDefault="00AF1E97">
      <w:pPr>
        <w:pStyle w:val="a3"/>
        <w:ind w:left="0"/>
        <w:rPr>
          <w:rFonts w:ascii="標楷體" w:eastAsia="標楷體" w:hAnsi="標楷體"/>
        </w:rPr>
      </w:pPr>
    </w:p>
    <w:p w:rsidR="00AF1E97" w:rsidRDefault="00AF1E97">
      <w:pPr>
        <w:pStyle w:val="a3"/>
        <w:ind w:left="0"/>
        <w:rPr>
          <w:rFonts w:ascii="標楷體" w:eastAsia="標楷體" w:hAnsi="標楷體"/>
        </w:rPr>
      </w:pPr>
    </w:p>
    <w:p w:rsidR="00AF1E97" w:rsidRDefault="00101B38">
      <w:pPr>
        <w:pStyle w:val="a3"/>
        <w:ind w:left="0"/>
      </w:pPr>
      <w:r>
        <w:rPr>
          <w:rFonts w:ascii="標楷體" w:eastAsia="標楷體" w:hAnsi="標楷體"/>
        </w:rPr>
        <w:t>六、</w:t>
      </w:r>
      <w:r>
        <w:rPr>
          <w:rFonts w:ascii="標楷體" w:eastAsia="標楷體" w:hAnsi="標楷體"/>
          <w:color w:val="000000"/>
        </w:rPr>
        <w:t>自傳</w:t>
      </w:r>
      <w:r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/>
          <w:color w:val="000000"/>
        </w:rPr>
        <w:t>約</w:t>
      </w:r>
      <w:r>
        <w:rPr>
          <w:rFonts w:ascii="標楷體" w:eastAsia="標楷體" w:hAnsi="標楷體"/>
          <w:color w:val="000000"/>
        </w:rPr>
        <w:t>600</w:t>
      </w:r>
      <w:r>
        <w:rPr>
          <w:rFonts w:ascii="標楷體" w:eastAsia="標楷體" w:hAnsi="標楷體"/>
          <w:color w:val="000000"/>
        </w:rPr>
        <w:t>字</w:t>
      </w:r>
      <w:r>
        <w:rPr>
          <w:rFonts w:ascii="標楷體" w:eastAsia="標楷體" w:hAnsi="標楷體"/>
          <w:color w:val="000000"/>
        </w:rPr>
        <w:t>)</w:t>
      </w:r>
    </w:p>
    <w:tbl>
      <w:tblPr>
        <w:tblW w:w="83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62"/>
      </w:tblGrid>
      <w:tr w:rsidR="00AF1E9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F1E97" w:rsidRDefault="00101B38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 xml:space="preserve">　　</w:t>
            </w:r>
          </w:p>
          <w:p w:rsidR="00AF1E97" w:rsidRDefault="00AF1E97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AF1E97" w:rsidRDefault="00AF1E97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AF1E97" w:rsidRDefault="00AF1E97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AF1E97" w:rsidRDefault="00AF1E97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AF1E97" w:rsidRDefault="00AF1E97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AF1E97" w:rsidRDefault="00AF1E97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AF1E97" w:rsidRDefault="00AF1E97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AF1E97" w:rsidRDefault="00AF1E97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AF1E97" w:rsidRDefault="00AF1E97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AF1E97" w:rsidRDefault="00AF1E97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AF1E97" w:rsidRDefault="00AF1E97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AF1E97" w:rsidRDefault="00AF1E97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AF1E97" w:rsidRDefault="00AF1E97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AF1E97" w:rsidRDefault="00AF1E97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AF1E97" w:rsidRDefault="00AF1E97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AF1E97" w:rsidRDefault="00AF1E97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AF1E97" w:rsidRDefault="00AF1E97">
      <w:pPr>
        <w:pStyle w:val="Textbody"/>
        <w:spacing w:line="400" w:lineRule="exact"/>
      </w:pPr>
    </w:p>
    <w:sectPr w:rsidR="00AF1E97">
      <w:pgSz w:w="11906" w:h="16838"/>
      <w:pgMar w:top="719" w:right="1800" w:bottom="539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1B38" w:rsidRDefault="00101B38">
      <w:r>
        <w:separator/>
      </w:r>
    </w:p>
  </w:endnote>
  <w:endnote w:type="continuationSeparator" w:id="0">
    <w:p w:rsidR="00101B38" w:rsidRDefault="00101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1B38" w:rsidRDefault="00101B38">
      <w:r>
        <w:rPr>
          <w:color w:val="000000"/>
        </w:rPr>
        <w:separator/>
      </w:r>
    </w:p>
  </w:footnote>
  <w:footnote w:type="continuationSeparator" w:id="0">
    <w:p w:rsidR="00101B38" w:rsidRDefault="00101B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F1E97"/>
    <w:rsid w:val="00101B38"/>
    <w:rsid w:val="002E3B42"/>
    <w:rsid w:val="00AF1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C3FD96E-3A1D-4490-BC28-59E16E3FE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  <w:rPr>
      <w:kern w:val="3"/>
      <w:sz w:val="24"/>
      <w:szCs w:val="24"/>
    </w:rPr>
  </w:style>
  <w:style w:type="paragraph" w:styleId="a3">
    <w:name w:val="Body Text Indent"/>
    <w:basedOn w:val="Textbody"/>
    <w:pPr>
      <w:spacing w:after="120"/>
      <w:ind w:left="480"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4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6">
    <w:name w:val="本文縮排 字元"/>
    <w:rPr>
      <w:rFonts w:eastAsia="新細明體"/>
      <w:kern w:val="3"/>
      <w:sz w:val="24"/>
      <w:szCs w:val="24"/>
      <w:lang w:val="en-US" w:eastAsia="zh-TW" w:bidi="ar-SA"/>
    </w:rPr>
  </w:style>
  <w:style w:type="character" w:customStyle="1" w:styleId="a7">
    <w:name w:val="頁首 字元"/>
    <w:rPr>
      <w:kern w:val="3"/>
    </w:rPr>
  </w:style>
  <w:style w:type="character" w:customStyle="1" w:styleId="a8">
    <w:name w:val="頁尾 字元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/Users/10014354/AppData/Local/Microsoft/Windows/INetCache/IE/3SPFLHL3/0080325A00_ATTCH2.odt/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附表一：</dc:title>
  <dc:subject/>
  <dc:creator>Jackey</dc:creator>
  <cp:lastModifiedBy>user</cp:lastModifiedBy>
  <cp:revision>2</cp:revision>
  <cp:lastPrinted>2017-04-11T08:58:00Z</cp:lastPrinted>
  <dcterms:created xsi:type="dcterms:W3CDTF">2022-06-23T05:43:00Z</dcterms:created>
  <dcterms:modified xsi:type="dcterms:W3CDTF">2022-06-23T05:43:00Z</dcterms:modified>
</cp:coreProperties>
</file>